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8A106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B4174F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1A6FE0" w:rsidRDefault="00B4174F" w:rsidP="00B4174F">
            <w:pPr>
              <w:bidi w:val="0"/>
              <w:jc w:val="right"/>
            </w:pPr>
            <w:r w:rsidRPr="001A6FE0">
              <w:rPr>
                <w:rFonts w:hint="cs"/>
                <w:rtl/>
              </w:rPr>
              <w:t>הבריאות</w:t>
            </w:r>
          </w:p>
        </w:tc>
      </w:tr>
      <w:tr w:rsidR="00B4174F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1A6FE0" w:rsidRDefault="00B4174F" w:rsidP="00B4174F">
            <w:pPr>
              <w:bidi w:val="0"/>
              <w:jc w:val="right"/>
            </w:pPr>
            <w:r w:rsidRPr="001A6FE0">
              <w:rPr>
                <w:rFonts w:hint="cs"/>
                <w:rtl/>
              </w:rPr>
              <w:t>אגף</w:t>
            </w:r>
            <w:r w:rsidRPr="001A6FE0">
              <w:rPr>
                <w:rtl/>
              </w:rPr>
              <w:t xml:space="preserve"> </w:t>
            </w:r>
            <w:r w:rsidRPr="001A6FE0">
              <w:rPr>
                <w:rFonts w:hint="cs"/>
                <w:rtl/>
              </w:rPr>
              <w:t>המחשוב</w:t>
            </w:r>
          </w:p>
        </w:tc>
      </w:tr>
      <w:tr w:rsidR="00B4174F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Default="00C97D42" w:rsidP="00C97D42">
            <w:r>
              <w:rPr>
                <w:rFonts w:hint="cs"/>
                <w:rtl/>
              </w:rPr>
              <w:t>02</w:t>
            </w:r>
            <w:r w:rsidR="00AA26BB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11</w:t>
            </w:r>
            <w:r w:rsidR="00AA26BB">
              <w:rPr>
                <w:rFonts w:hint="cs"/>
                <w:rtl/>
              </w:rPr>
              <w:t>/</w:t>
            </w:r>
            <w:r w:rsidR="00A3342D">
              <w:rPr>
                <w:rFonts w:hint="cs"/>
                <w:rtl/>
              </w:rPr>
              <w:t>202</w:t>
            </w:r>
            <w:r>
              <w:rPr>
                <w:rFonts w:hint="cs"/>
                <w:rtl/>
              </w:rPr>
              <w:t>1</w:t>
            </w:r>
          </w:p>
        </w:tc>
      </w:tr>
    </w:tbl>
    <w:p w:rsidR="00332AFB" w:rsidRDefault="008A1068" w:rsidP="00222867">
      <w:pPr>
        <w:rPr>
          <w:rtl/>
        </w:rPr>
      </w:pPr>
    </w:p>
    <w:p w:rsidR="00222867" w:rsidRDefault="008A1068" w:rsidP="00222867">
      <w:pPr>
        <w:rPr>
          <w:rtl/>
        </w:rPr>
      </w:pPr>
    </w:p>
    <w:p w:rsidR="00222867" w:rsidRDefault="008A1068" w:rsidP="00222867">
      <w:pPr>
        <w:rPr>
          <w:rtl/>
        </w:rPr>
      </w:pPr>
    </w:p>
    <w:p w:rsidR="00222867" w:rsidRDefault="008A1068" w:rsidP="00222867">
      <w:pPr>
        <w:rPr>
          <w:rtl/>
        </w:rPr>
      </w:pPr>
    </w:p>
    <w:p w:rsidR="00222867" w:rsidRDefault="008A1068" w:rsidP="00222867">
      <w:pPr>
        <w:rPr>
          <w:rtl/>
        </w:rPr>
      </w:pPr>
    </w:p>
    <w:p w:rsidR="00222867" w:rsidRDefault="008A1068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8A106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B4174F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B4174F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8A106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B4174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B4174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C459F4" w:rsidRDefault="00B4174F" w:rsidP="00B4174F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במשרד הבריאות נעשה שימוש בתוכנת </w:t>
            </w:r>
            <w:r>
              <w:rPr>
                <w:rFonts w:ascii="Arial" w:hAnsi="Arial" w:hint="cs"/>
                <w:b/>
                <w:sz w:val="22"/>
                <w:szCs w:val="22"/>
              </w:rPr>
              <w:t>SPSS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לצורך מחקר וניתוח נתונים.</w:t>
            </w:r>
          </w:p>
          <w:p w:rsidR="00222867" w:rsidRPr="00B4174F" w:rsidRDefault="00B4174F" w:rsidP="00B4174F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>2.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המשרד מבקש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לרכוש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שנתי נוסף עבור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התוכנה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 הרישוי כולל תמיכה טכנית טלפונית ועדכוני גירסאות שוטפים.</w:t>
            </w:r>
          </w:p>
        </w:tc>
      </w:tr>
    </w:tbl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B4174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B4174F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B4174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8A106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B4174F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B4174F" w:rsidRDefault="00B4174F" w:rsidP="00B4174F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511315368</w:t>
            </w:r>
          </w:p>
          <w:p w:rsidR="00222867" w:rsidRPr="00AF57E9" w:rsidRDefault="008A106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B4174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BE31DF" w:rsidP="00C97D4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185</w:t>
            </w:r>
            <w:r w:rsidR="00B4174F" w:rsidRPr="00B417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 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A3342D" w:rsidP="006A6F7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31/12/202</w:t>
            </w:r>
            <w:r w:rsidR="006A6F7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</w:t>
            </w:r>
            <w:r w:rsidR="006A6F7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/01/202</w:t>
            </w:r>
            <w:r w:rsidR="00BE31D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</w:p>
        </w:tc>
      </w:tr>
    </w:tbl>
    <w:p w:rsidR="00222867" w:rsidRPr="00AF57E9" w:rsidRDefault="008A106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8A106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C708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4174F" w:rsidP="00B4174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חברת 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" היא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למיטב ידיעת הח"מ,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הספק היחיד המורשה לספק ולתחזק את רישיונות תוכנת 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 w:hint="cs"/>
                <w:b/>
                <w:sz w:val="22"/>
                <w:szCs w:val="22"/>
              </w:rPr>
              <w:t>PS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בישראל.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לאור זאת, משרד הבריאות מבקש להתקשר עם חברת 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גיניוס 11 מערכות בע"מ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"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כספק יחיד לצורך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רכישת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שנתי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נוסף.</w:t>
            </w:r>
          </w:p>
        </w:tc>
      </w:tr>
    </w:tbl>
    <w:p w:rsidR="00222867" w:rsidRPr="00AF57E9" w:rsidRDefault="008A106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8A106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ראובן 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19BA7290" wp14:editId="743AC99D">
                  <wp:extent cx="477520" cy="396875"/>
                  <wp:effectExtent l="0" t="0" r="0" b="317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Default="008A1068" w:rsidP="00222867">
      <w:pPr>
        <w:rPr>
          <w:rtl/>
        </w:rPr>
      </w:pPr>
    </w:p>
    <w:p w:rsidR="00C708F0" w:rsidRDefault="00C708F0" w:rsidP="00285C73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="00285C73">
        <w:rPr>
          <w:rFonts w:ascii="Arial" w:hAnsi="Arial" w:hint="cs"/>
          <w:b/>
          <w:sz w:val="22"/>
          <w:szCs w:val="22"/>
          <w:rtl/>
        </w:rPr>
        <w:t>2</w:t>
      </w:r>
      <w:r w:rsidRPr="00AF1E1D">
        <w:rPr>
          <w:rFonts w:ascii="Arial" w:hAnsi="Arial"/>
          <w:b/>
          <w:sz w:val="22"/>
          <w:szCs w:val="22"/>
          <w:rtl/>
        </w:rPr>
        <w:t>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תכ"מ 7.</w:t>
      </w:r>
      <w:r w:rsidR="00285C73">
        <w:rPr>
          <w:rFonts w:ascii="Arial" w:hAnsi="Arial" w:hint="cs"/>
          <w:b/>
          <w:sz w:val="22"/>
          <w:szCs w:val="22"/>
          <w:rtl/>
        </w:rPr>
        <w:t>3</w:t>
      </w:r>
      <w:r>
        <w:rPr>
          <w:rFonts w:ascii="Arial" w:hAnsi="Arial" w:hint="cs"/>
          <w:b/>
          <w:sz w:val="22"/>
          <w:szCs w:val="22"/>
          <w:rtl/>
        </w:rPr>
        <w:t>.</w:t>
      </w:r>
      <w:r w:rsidR="00285C73">
        <w:rPr>
          <w:rFonts w:ascii="Arial" w:hAnsi="Arial" w:hint="cs"/>
          <w:b/>
          <w:sz w:val="22"/>
          <w:szCs w:val="22"/>
          <w:rtl/>
        </w:rPr>
        <w:t>6.2</w:t>
      </w:r>
      <w:r>
        <w:rPr>
          <w:rFonts w:ascii="Arial" w:hAnsi="Arial" w:hint="cs"/>
          <w:b/>
          <w:sz w:val="22"/>
          <w:szCs w:val="22"/>
          <w:rtl/>
        </w:rPr>
        <w:t xml:space="preserve">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C708F0" w:rsidRPr="0053500C" w:rsidTr="004E6F9E">
        <w:tc>
          <w:tcPr>
            <w:tcW w:w="2698" w:type="dxa"/>
            <w:tcBorders>
              <w:bottom w:val="single" w:sz="4" w:space="0" w:color="auto"/>
            </w:tcBorders>
          </w:tcPr>
          <w:p w:rsidR="00C708F0" w:rsidRPr="0053500C" w:rsidRDefault="00D641FB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אתי מלאייב 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D641FB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C708F0" w:rsidRPr="0053500C" w:rsidRDefault="00714A33" w:rsidP="004E6F9E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bookmarkStart w:id="0" w:name="_GoBack"/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>
                  <wp:extent cx="1943099" cy="599847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180" cy="603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C708F0" w:rsidRPr="0053500C" w:rsidTr="004E6F9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9C0371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חתימה</w:t>
            </w:r>
          </w:p>
        </w:tc>
      </w:tr>
    </w:tbl>
    <w:p w:rsidR="00C708F0" w:rsidRPr="00817FBA" w:rsidRDefault="00C708F0" w:rsidP="00222867"/>
    <w:sectPr w:rsidR="00C708F0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068" w:rsidRDefault="008A1068">
      <w:r>
        <w:separator/>
      </w:r>
    </w:p>
  </w:endnote>
  <w:endnote w:type="continuationSeparator" w:id="0">
    <w:p w:rsidR="008A1068" w:rsidRDefault="008A1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714A33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714A33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8A106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8A106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068" w:rsidRDefault="008A1068">
      <w:r>
        <w:separator/>
      </w:r>
    </w:p>
  </w:footnote>
  <w:footnote w:type="continuationSeparator" w:id="0">
    <w:p w:rsidR="008A1068" w:rsidRDefault="008A1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8A106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8A106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8A106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8A106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8A106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8A106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8A106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E1251"/>
    <w:rsid w:val="00106B6A"/>
    <w:rsid w:val="00120B92"/>
    <w:rsid w:val="001A3ED4"/>
    <w:rsid w:val="00285C73"/>
    <w:rsid w:val="00336CDD"/>
    <w:rsid w:val="006551E3"/>
    <w:rsid w:val="006A6F77"/>
    <w:rsid w:val="00706912"/>
    <w:rsid w:val="00714A33"/>
    <w:rsid w:val="007548B0"/>
    <w:rsid w:val="008A1068"/>
    <w:rsid w:val="009B6B29"/>
    <w:rsid w:val="009C0371"/>
    <w:rsid w:val="009F7FB7"/>
    <w:rsid w:val="00A3342D"/>
    <w:rsid w:val="00A95F84"/>
    <w:rsid w:val="00AA26BB"/>
    <w:rsid w:val="00AB47E7"/>
    <w:rsid w:val="00AF60AE"/>
    <w:rsid w:val="00B4174F"/>
    <w:rsid w:val="00BB2096"/>
    <w:rsid w:val="00BE31DF"/>
    <w:rsid w:val="00C24C19"/>
    <w:rsid w:val="00C708F0"/>
    <w:rsid w:val="00C86509"/>
    <w:rsid w:val="00C97D42"/>
    <w:rsid w:val="00CD7ABF"/>
    <w:rsid w:val="00CE5D0F"/>
    <w:rsid w:val="00D05B0C"/>
    <w:rsid w:val="00D40242"/>
    <w:rsid w:val="00D641FB"/>
    <w:rsid w:val="00E10695"/>
    <w:rsid w:val="00F04B81"/>
    <w:rsid w:val="00F45652"/>
    <w:rsid w:val="00FF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B1B3E9-D7C6-4445-98F5-4B429EC6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549972519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2019-10-07T15:40:03+00:00</SDDocDate>
    <elnewpapaerdate xmlns="276fb107-33e2-4c3f-bae8-9cd5efb2baae" xsi:nil="true"/>
    <SDHebDate xmlns="276fb107-33e2-4c3f-bae8-9cd5efb2baae">ח' בתשרי,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55E43-BADE-489D-85A5-187C1C618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3624FD53-0607-41CE-867D-879DB315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346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רישוי SPSS 2020.docx.</vt:lpstr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רישוי SPSS 2020.docx.</dc:title>
  <dc:creator>Marina Paz</dc:creator>
  <cp:lastModifiedBy>אתי מלאייב</cp:lastModifiedBy>
  <cp:revision>2</cp:revision>
  <cp:lastPrinted>2019-10-07T15:33:00Z</cp:lastPrinted>
  <dcterms:created xsi:type="dcterms:W3CDTF">2021-11-03T12:15:00Z</dcterms:created>
  <dcterms:modified xsi:type="dcterms:W3CDTF">2021-11-03T12:15:00Z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